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083" w:rsidRPr="00BD5083" w:rsidRDefault="009F251E" w:rsidP="00BD5083">
      <w:pPr>
        <w:pStyle w:val="Title"/>
        <w:rPr>
          <w:rFonts w:ascii="Calibri" w:hAnsi="Calibri" w:cs="Calibri"/>
          <w:color w:val="auto"/>
          <w:sz w:val="40"/>
        </w:rPr>
      </w:pPr>
      <w:r>
        <w:rPr>
          <w:rFonts w:ascii="Calibri" w:hAnsi="Calibri" w:cs="Calibri"/>
          <w:color w:val="auto"/>
          <w:sz w:val="40"/>
        </w:rPr>
        <w:t>CARE</w:t>
      </w:r>
      <w:r w:rsidR="00FA239F">
        <w:rPr>
          <w:rFonts w:ascii="Calibri" w:hAnsi="Calibri" w:cs="Calibri"/>
          <w:color w:val="auto"/>
          <w:sz w:val="40"/>
        </w:rPr>
        <w:t xml:space="preserve"> HOME</w:t>
      </w:r>
      <w:r w:rsidR="00BD5083" w:rsidRPr="00244BB3">
        <w:rPr>
          <w:rFonts w:ascii="Calibri" w:hAnsi="Calibri" w:cs="Calibri"/>
          <w:color w:val="auto"/>
          <w:sz w:val="40"/>
        </w:rPr>
        <w:t xml:space="preserve"> REGISTRATION FORM</w:t>
      </w:r>
    </w:p>
    <w:p w:rsidR="00BD5083" w:rsidRDefault="00B57068">
      <w:pPr>
        <w:rPr>
          <w:sz w:val="28"/>
        </w:rPr>
      </w:pPr>
      <w:r>
        <w:rPr>
          <w:sz w:val="28"/>
        </w:rPr>
        <w:t xml:space="preserve">Please complete the form below, providing as much detail as possible. </w:t>
      </w:r>
      <w:r w:rsidR="00BD5083">
        <w:rPr>
          <w:sz w:val="28"/>
        </w:rPr>
        <w:br/>
      </w:r>
    </w:p>
    <w:p w:rsidR="00BD5083" w:rsidRDefault="00BD5083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118"/>
        <w:gridCol w:w="6662"/>
      </w:tblGrid>
      <w:tr w:rsidR="00244BB3" w:rsidRPr="00B57068" w:rsidTr="00244BB3">
        <w:tc>
          <w:tcPr>
            <w:tcW w:w="3118" w:type="dxa"/>
          </w:tcPr>
          <w:p w:rsidR="00244BB3" w:rsidRPr="00B57068" w:rsidRDefault="00244BB3" w:rsidP="00244BB3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>Name of Organization</w:t>
            </w:r>
          </w:p>
        </w:tc>
        <w:tc>
          <w:tcPr>
            <w:tcW w:w="666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bookmarkStart w:id="0" w:name="_GoBack"/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bookmarkEnd w:id="0"/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244BB3" w:rsidRPr="00B57068" w:rsidTr="00244BB3">
        <w:tc>
          <w:tcPr>
            <w:tcW w:w="3118" w:type="dxa"/>
          </w:tcPr>
          <w:p w:rsidR="00244BB3" w:rsidRPr="00B57068" w:rsidRDefault="00244BB3" w:rsidP="00244BB3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>Name of Service</w:t>
            </w:r>
          </w:p>
        </w:tc>
        <w:tc>
          <w:tcPr>
            <w:tcW w:w="666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</w:tbl>
    <w:p w:rsidR="00244BB3" w:rsidRDefault="00244BB3" w:rsidP="00244BB3">
      <w:pPr>
        <w:jc w:val="left"/>
        <w:rPr>
          <w:sz w:val="28"/>
        </w:rPr>
      </w:pPr>
    </w:p>
    <w:p w:rsidR="008E3E0E" w:rsidRPr="00B57068" w:rsidRDefault="008E3E0E" w:rsidP="00244BB3">
      <w:pPr>
        <w:jc w:val="left"/>
        <w:rPr>
          <w:sz w:val="28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528"/>
        <w:gridCol w:w="4252"/>
      </w:tblGrid>
      <w:tr w:rsidR="00244BB3" w:rsidRPr="00B57068" w:rsidTr="00244BB3">
        <w:tc>
          <w:tcPr>
            <w:tcW w:w="9780" w:type="dxa"/>
            <w:gridSpan w:val="2"/>
          </w:tcPr>
          <w:p w:rsidR="00244BB3" w:rsidRPr="00B57068" w:rsidRDefault="00244BB3" w:rsidP="00244BB3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>Section 1: Eligibility</w:t>
            </w:r>
          </w:p>
        </w:tc>
      </w:tr>
      <w:tr w:rsidR="00244BB3" w:rsidRPr="00B57068" w:rsidTr="00244BB3">
        <w:tc>
          <w:tcPr>
            <w:tcW w:w="5528" w:type="dxa"/>
          </w:tcPr>
          <w:p w:rsidR="00244BB3" w:rsidRPr="00B57068" w:rsidRDefault="00244BB3" w:rsidP="00B57068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Are you operational in Leeds?</w:t>
            </w:r>
          </w:p>
        </w:tc>
        <w:tc>
          <w:tcPr>
            <w:tcW w:w="425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FA239F">
              <w:rPr>
                <w:rFonts w:ascii="Arial" w:hAnsi="Arial" w:cs="Arial"/>
                <w:b/>
              </w:rPr>
            </w:r>
            <w:r w:rsidR="00FA239F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FA239F">
              <w:rPr>
                <w:rFonts w:ascii="Arial" w:hAnsi="Arial" w:cs="Arial"/>
                <w:b/>
              </w:rPr>
            </w:r>
            <w:r w:rsidR="00FA239F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244BB3">
            <w:pPr>
              <w:jc w:val="left"/>
              <w:rPr>
                <w:sz w:val="2"/>
              </w:rPr>
            </w:pPr>
          </w:p>
        </w:tc>
      </w:tr>
      <w:tr w:rsidR="00244BB3" w:rsidRPr="00B57068" w:rsidTr="008E3E0E">
        <w:tc>
          <w:tcPr>
            <w:tcW w:w="9780" w:type="dxa"/>
            <w:gridSpan w:val="2"/>
          </w:tcPr>
          <w:p w:rsidR="00244BB3" w:rsidRPr="00B57068" w:rsidRDefault="00244BB3" w:rsidP="00244BB3">
            <w:pPr>
              <w:rPr>
                <w:sz w:val="28"/>
              </w:rPr>
            </w:pPr>
            <w:r w:rsidRPr="00B57068">
              <w:rPr>
                <w:sz w:val="28"/>
              </w:rPr>
              <w:t>Please note that you must be operational in Leeds to feature on the Leeds Directory website.</w:t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244BB3" w:rsidRPr="00B57068" w:rsidTr="00244BB3">
        <w:tc>
          <w:tcPr>
            <w:tcW w:w="5528" w:type="dxa"/>
          </w:tcPr>
          <w:p w:rsidR="00244BB3" w:rsidRPr="00B57068" w:rsidRDefault="00244BB3" w:rsidP="00B57068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Do you agree to the Leeds Directory Terms &amp; Conditions?</w:t>
            </w:r>
          </w:p>
        </w:tc>
        <w:tc>
          <w:tcPr>
            <w:tcW w:w="425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FA239F">
              <w:rPr>
                <w:rFonts w:ascii="Arial" w:hAnsi="Arial" w:cs="Arial"/>
                <w:b/>
              </w:rPr>
            </w:r>
            <w:r w:rsidR="00FA239F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FA239F">
              <w:rPr>
                <w:rFonts w:ascii="Arial" w:hAnsi="Arial" w:cs="Arial"/>
                <w:b/>
              </w:rPr>
            </w:r>
            <w:r w:rsidR="00FA239F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74058" w:rsidRPr="00B57068" w:rsidTr="00244BB3">
        <w:tc>
          <w:tcPr>
            <w:tcW w:w="5528" w:type="dxa"/>
          </w:tcPr>
          <w:p w:rsidR="00E74058" w:rsidRPr="00B57068" w:rsidRDefault="00E74058" w:rsidP="00E74058">
            <w:pPr>
              <w:jc w:val="left"/>
              <w:rPr>
                <w:sz w:val="2"/>
              </w:rPr>
            </w:pPr>
          </w:p>
        </w:tc>
        <w:tc>
          <w:tcPr>
            <w:tcW w:w="4252" w:type="dxa"/>
          </w:tcPr>
          <w:p w:rsidR="00E74058" w:rsidRPr="00B57068" w:rsidRDefault="00E74058" w:rsidP="00E74058">
            <w:pPr>
              <w:jc w:val="left"/>
              <w:rPr>
                <w:sz w:val="2"/>
              </w:rPr>
            </w:pPr>
          </w:p>
        </w:tc>
      </w:tr>
    </w:tbl>
    <w:p w:rsidR="00B57068" w:rsidRDefault="00B57068"/>
    <w:p w:rsidR="00B57068" w:rsidRDefault="00B57068"/>
    <w:p w:rsidR="0006404A" w:rsidRDefault="0006404A"/>
    <w:p w:rsidR="0006404A" w:rsidRDefault="0006404A"/>
    <w:p w:rsidR="0006404A" w:rsidRDefault="0006404A"/>
    <w:p w:rsidR="0006404A" w:rsidRDefault="0006404A"/>
    <w:p w:rsidR="0006404A" w:rsidRDefault="0006404A"/>
    <w:p w:rsidR="0006404A" w:rsidRDefault="0006404A"/>
    <w:p w:rsidR="0006404A" w:rsidRDefault="0006404A"/>
    <w:p w:rsidR="0006404A" w:rsidRDefault="0006404A"/>
    <w:p w:rsidR="0006404A" w:rsidRDefault="0006404A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1559"/>
        <w:gridCol w:w="1701"/>
        <w:gridCol w:w="1559"/>
        <w:gridCol w:w="567"/>
        <w:gridCol w:w="142"/>
        <w:gridCol w:w="992"/>
        <w:gridCol w:w="2552"/>
        <w:gridCol w:w="708"/>
      </w:tblGrid>
      <w:tr w:rsidR="00B57068" w:rsidRPr="00B57068" w:rsidTr="00865995">
        <w:tc>
          <w:tcPr>
            <w:tcW w:w="9780" w:type="dxa"/>
            <w:gridSpan w:val="8"/>
          </w:tcPr>
          <w:p w:rsidR="00B57068" w:rsidRPr="00B57068" w:rsidRDefault="00B57068" w:rsidP="00670A99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 xml:space="preserve">Section </w:t>
            </w:r>
            <w:r>
              <w:rPr>
                <w:rFonts w:ascii="Calibri" w:hAnsi="Calibri" w:cs="Calibri"/>
                <w:sz w:val="32"/>
              </w:rPr>
              <w:t>2</w:t>
            </w:r>
            <w:r w:rsidRPr="00B57068">
              <w:rPr>
                <w:rFonts w:ascii="Calibri" w:hAnsi="Calibri" w:cs="Calibri"/>
                <w:sz w:val="32"/>
              </w:rPr>
              <w:t>:</w:t>
            </w:r>
            <w:r>
              <w:rPr>
                <w:rFonts w:ascii="Calibri" w:hAnsi="Calibri" w:cs="Calibri"/>
                <w:sz w:val="32"/>
              </w:rPr>
              <w:t xml:space="preserve"> </w:t>
            </w:r>
            <w:r w:rsidR="00670A99">
              <w:rPr>
                <w:rFonts w:ascii="Calibri" w:hAnsi="Calibri" w:cs="Calibri"/>
                <w:sz w:val="32"/>
              </w:rPr>
              <w:t>Further details</w:t>
            </w:r>
          </w:p>
        </w:tc>
      </w:tr>
      <w:tr w:rsidR="00B57068" w:rsidRPr="00B57068" w:rsidTr="00865995">
        <w:tc>
          <w:tcPr>
            <w:tcW w:w="5528" w:type="dxa"/>
            <w:gridSpan w:val="5"/>
          </w:tcPr>
          <w:p w:rsidR="00B57068" w:rsidRPr="00B57068" w:rsidRDefault="00B57068" w:rsidP="00B57068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Have you ever operated under a different name?</w:t>
            </w:r>
          </w:p>
        </w:tc>
        <w:tc>
          <w:tcPr>
            <w:tcW w:w="4252" w:type="dxa"/>
            <w:gridSpan w:val="3"/>
          </w:tcPr>
          <w:p w:rsidR="00B5706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FA239F">
              <w:rPr>
                <w:rFonts w:ascii="Arial" w:hAnsi="Arial" w:cs="Arial"/>
                <w:b/>
              </w:rPr>
            </w:r>
            <w:r w:rsidR="00FA239F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FA239F">
              <w:rPr>
                <w:rFonts w:ascii="Arial" w:hAnsi="Arial" w:cs="Arial"/>
                <w:b/>
              </w:rPr>
            </w:r>
            <w:r w:rsidR="00FA239F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57068" w:rsidRPr="00B57068" w:rsidTr="00865995">
        <w:tc>
          <w:tcPr>
            <w:tcW w:w="9780" w:type="dxa"/>
            <w:gridSpan w:val="8"/>
          </w:tcPr>
          <w:p w:rsidR="00B57068" w:rsidRPr="00B57068" w:rsidRDefault="00B57068" w:rsidP="00B57068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If yes, what was the previous name(s) you operated under?</w:t>
            </w:r>
          </w:p>
        </w:tc>
      </w:tr>
      <w:tr w:rsidR="00B57068" w:rsidRPr="00B57068" w:rsidTr="00865995">
        <w:tc>
          <w:tcPr>
            <w:tcW w:w="9780" w:type="dxa"/>
            <w:gridSpan w:val="8"/>
          </w:tcPr>
          <w:p w:rsidR="004F543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B57068" w:rsidRPr="00B57068" w:rsidTr="00865995">
        <w:tc>
          <w:tcPr>
            <w:tcW w:w="9780" w:type="dxa"/>
            <w:gridSpan w:val="8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B57068" w:rsidRPr="00B57068" w:rsidTr="00865995">
        <w:tc>
          <w:tcPr>
            <w:tcW w:w="9780" w:type="dxa"/>
            <w:gridSpan w:val="8"/>
          </w:tcPr>
          <w:p w:rsidR="00B57068" w:rsidRPr="00B57068" w:rsidRDefault="00B57068" w:rsidP="0006404A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 xml:space="preserve">Please </w:t>
            </w:r>
            <w:r w:rsidR="0006404A">
              <w:rPr>
                <w:sz w:val="28"/>
              </w:rPr>
              <w:t>provide your</w:t>
            </w:r>
            <w:r w:rsidR="00670A99">
              <w:rPr>
                <w:sz w:val="28"/>
              </w:rPr>
              <w:t xml:space="preserve"> CQC location number. </w:t>
            </w:r>
          </w:p>
        </w:tc>
      </w:tr>
      <w:tr w:rsidR="0006404A" w:rsidRPr="00B57068" w:rsidTr="00865995">
        <w:tc>
          <w:tcPr>
            <w:tcW w:w="9780" w:type="dxa"/>
            <w:gridSpan w:val="8"/>
          </w:tcPr>
          <w:p w:rsidR="0006404A" w:rsidRPr="00B57068" w:rsidRDefault="0006404A" w:rsidP="00B57068">
            <w:pPr>
              <w:jc w:val="left"/>
              <w:rPr>
                <w:b/>
                <w:sz w:val="24"/>
              </w:rPr>
            </w:pPr>
            <w:r w:rsidRPr="00B57068">
              <w:rPr>
                <w:b/>
                <w:sz w:val="24"/>
              </w:rPr>
              <w:t>Registration Number</w:t>
            </w:r>
          </w:p>
        </w:tc>
      </w:tr>
      <w:tr w:rsidR="0006404A" w:rsidRPr="00B57068" w:rsidTr="00865995">
        <w:tc>
          <w:tcPr>
            <w:tcW w:w="9780" w:type="dxa"/>
            <w:gridSpan w:val="8"/>
          </w:tcPr>
          <w:p w:rsidR="0006404A" w:rsidRPr="008E3E0E" w:rsidRDefault="0006404A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B57068" w:rsidRPr="00B57068" w:rsidTr="00865995">
        <w:tc>
          <w:tcPr>
            <w:tcW w:w="9780" w:type="dxa"/>
            <w:gridSpan w:val="8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4F5438" w:rsidRPr="00B57068" w:rsidTr="00865995">
        <w:tc>
          <w:tcPr>
            <w:tcW w:w="9780" w:type="dxa"/>
            <w:gridSpan w:val="8"/>
          </w:tcPr>
          <w:p w:rsidR="004F5438" w:rsidRPr="00670A99" w:rsidRDefault="004F5438" w:rsidP="00670A99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 w:rsidRPr="00670A99">
              <w:rPr>
                <w:sz w:val="28"/>
              </w:rPr>
              <w:t xml:space="preserve">Please Provide a description of your service </w:t>
            </w:r>
          </w:p>
        </w:tc>
      </w:tr>
      <w:tr w:rsidR="00B57068" w:rsidRPr="00B57068" w:rsidTr="00865995">
        <w:tc>
          <w:tcPr>
            <w:tcW w:w="9780" w:type="dxa"/>
            <w:gridSpan w:val="8"/>
          </w:tcPr>
          <w:p w:rsidR="004F5438" w:rsidRDefault="008E3E0E" w:rsidP="004F5438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F5438" w:rsidRPr="00B57068" w:rsidRDefault="004F5438" w:rsidP="00670A99">
            <w:pPr>
              <w:jc w:val="both"/>
              <w:rPr>
                <w:sz w:val="28"/>
              </w:rPr>
            </w:pPr>
          </w:p>
        </w:tc>
      </w:tr>
      <w:tr w:rsidR="00B57068" w:rsidRPr="00B57068" w:rsidTr="00865995">
        <w:tc>
          <w:tcPr>
            <w:tcW w:w="9780" w:type="dxa"/>
            <w:gridSpan w:val="8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4F5438" w:rsidRPr="00B57068" w:rsidTr="00865995">
        <w:tc>
          <w:tcPr>
            <w:tcW w:w="9780" w:type="dxa"/>
            <w:gridSpan w:val="8"/>
          </w:tcPr>
          <w:p w:rsidR="004F5438" w:rsidRPr="004F5438" w:rsidRDefault="004F5438" w:rsidP="00670A99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 w:rsidRPr="004F5438">
              <w:rPr>
                <w:sz w:val="28"/>
              </w:rPr>
              <w:lastRenderedPageBreak/>
              <w:t>Please provide contact details for your service:</w:t>
            </w:r>
          </w:p>
        </w:tc>
      </w:tr>
      <w:tr w:rsidR="00B57068" w:rsidRPr="00B57068" w:rsidTr="00865995">
        <w:tc>
          <w:tcPr>
            <w:tcW w:w="9780" w:type="dxa"/>
            <w:gridSpan w:val="8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B57068" w:rsidRPr="00B57068" w:rsidTr="00865995">
        <w:tc>
          <w:tcPr>
            <w:tcW w:w="3260" w:type="dxa"/>
            <w:gridSpan w:val="2"/>
          </w:tcPr>
          <w:p w:rsidR="00B57068" w:rsidRPr="004F5438" w:rsidRDefault="004F5438" w:rsidP="004F5438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Address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  <w:gridSpan w:val="6"/>
          </w:tcPr>
          <w:p w:rsidR="00B5706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865995">
        <w:tc>
          <w:tcPr>
            <w:tcW w:w="3260" w:type="dxa"/>
            <w:gridSpan w:val="2"/>
          </w:tcPr>
          <w:p w:rsidR="004F5438" w:rsidRPr="004F5438" w:rsidRDefault="004F5438" w:rsidP="004F5438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Postcode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  <w:gridSpan w:val="6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865995">
        <w:tc>
          <w:tcPr>
            <w:tcW w:w="3260" w:type="dxa"/>
            <w:gridSpan w:val="2"/>
          </w:tcPr>
          <w:p w:rsidR="004F5438" w:rsidRPr="004F5438" w:rsidRDefault="004F5438" w:rsidP="004F5438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Phone </w:t>
            </w:r>
            <w:r>
              <w:rPr>
                <w:sz w:val="28"/>
              </w:rPr>
              <w:t>n</w:t>
            </w:r>
            <w:r w:rsidRPr="004F5438">
              <w:rPr>
                <w:sz w:val="28"/>
              </w:rPr>
              <w:t xml:space="preserve">umber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  <w:gridSpan w:val="6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865995">
        <w:tc>
          <w:tcPr>
            <w:tcW w:w="3260" w:type="dxa"/>
            <w:gridSpan w:val="2"/>
          </w:tcPr>
          <w:p w:rsidR="004F5438" w:rsidRP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Contact email for service</w:t>
            </w:r>
          </w:p>
        </w:tc>
        <w:tc>
          <w:tcPr>
            <w:tcW w:w="6520" w:type="dxa"/>
            <w:gridSpan w:val="6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865995">
        <w:tc>
          <w:tcPr>
            <w:tcW w:w="3260" w:type="dxa"/>
            <w:gridSpan w:val="2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Website</w:t>
            </w:r>
          </w:p>
        </w:tc>
        <w:tc>
          <w:tcPr>
            <w:tcW w:w="6520" w:type="dxa"/>
            <w:gridSpan w:val="6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865995">
        <w:tc>
          <w:tcPr>
            <w:tcW w:w="3260" w:type="dxa"/>
            <w:gridSpan w:val="2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Mobile phone</w:t>
            </w:r>
          </w:p>
        </w:tc>
        <w:tc>
          <w:tcPr>
            <w:tcW w:w="6520" w:type="dxa"/>
            <w:gridSpan w:val="6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865995">
        <w:tc>
          <w:tcPr>
            <w:tcW w:w="3260" w:type="dxa"/>
            <w:gridSpan w:val="2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Facebook</w:t>
            </w:r>
          </w:p>
        </w:tc>
        <w:tc>
          <w:tcPr>
            <w:tcW w:w="6520" w:type="dxa"/>
            <w:gridSpan w:val="6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865995">
        <w:tc>
          <w:tcPr>
            <w:tcW w:w="3260" w:type="dxa"/>
            <w:gridSpan w:val="2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Twitter</w:t>
            </w:r>
          </w:p>
        </w:tc>
        <w:tc>
          <w:tcPr>
            <w:tcW w:w="6520" w:type="dxa"/>
            <w:gridSpan w:val="6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865995">
        <w:tc>
          <w:tcPr>
            <w:tcW w:w="3260" w:type="dxa"/>
            <w:gridSpan w:val="2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Instagram</w:t>
            </w:r>
          </w:p>
        </w:tc>
        <w:tc>
          <w:tcPr>
            <w:tcW w:w="6520" w:type="dxa"/>
            <w:gridSpan w:val="6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865995">
        <w:tc>
          <w:tcPr>
            <w:tcW w:w="3260" w:type="dxa"/>
            <w:gridSpan w:val="2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Contact name</w:t>
            </w:r>
          </w:p>
        </w:tc>
        <w:tc>
          <w:tcPr>
            <w:tcW w:w="6520" w:type="dxa"/>
            <w:gridSpan w:val="6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8E3E0E" w:rsidRPr="00B57068" w:rsidTr="00865995">
        <w:tc>
          <w:tcPr>
            <w:tcW w:w="9780" w:type="dxa"/>
            <w:gridSpan w:val="8"/>
          </w:tcPr>
          <w:p w:rsidR="008E3E0E" w:rsidRDefault="008E3E0E" w:rsidP="008E3E0E">
            <w:pPr>
              <w:jc w:val="left"/>
              <w:rPr>
                <w:sz w:val="28"/>
              </w:rPr>
            </w:pPr>
            <w:r>
              <w:rPr>
                <w:sz w:val="28"/>
              </w:rPr>
              <w:t>Pleas</w:t>
            </w:r>
            <w:r w:rsidR="00670A99">
              <w:rPr>
                <w:sz w:val="28"/>
              </w:rPr>
              <w:t>e continue to complete Section 3</w:t>
            </w:r>
          </w:p>
        </w:tc>
      </w:tr>
      <w:tr w:rsidR="00137D70" w:rsidRPr="00B57068" w:rsidTr="00865995">
        <w:tc>
          <w:tcPr>
            <w:tcW w:w="9780" w:type="dxa"/>
            <w:gridSpan w:val="8"/>
          </w:tcPr>
          <w:p w:rsidR="00137D70" w:rsidRPr="00B57068" w:rsidRDefault="00137D70" w:rsidP="008E3E0E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 xml:space="preserve">Section </w:t>
            </w:r>
            <w:r>
              <w:rPr>
                <w:rFonts w:ascii="Calibri" w:hAnsi="Calibri" w:cs="Calibri"/>
                <w:sz w:val="32"/>
              </w:rPr>
              <w:t>4</w:t>
            </w:r>
            <w:r w:rsidRPr="00B57068">
              <w:rPr>
                <w:rFonts w:ascii="Calibri" w:hAnsi="Calibri" w:cs="Calibri"/>
                <w:sz w:val="32"/>
              </w:rPr>
              <w:t xml:space="preserve">: </w:t>
            </w:r>
            <w:r>
              <w:rPr>
                <w:rFonts w:ascii="Calibri" w:hAnsi="Calibri" w:cs="Calibri"/>
                <w:sz w:val="32"/>
              </w:rPr>
              <w:t>Attributes</w:t>
            </w:r>
          </w:p>
        </w:tc>
      </w:tr>
      <w:tr w:rsidR="00137D70" w:rsidRPr="004F5438" w:rsidTr="00865995">
        <w:tc>
          <w:tcPr>
            <w:tcW w:w="9780" w:type="dxa"/>
            <w:gridSpan w:val="8"/>
          </w:tcPr>
          <w:p w:rsidR="00137D70" w:rsidRPr="004B015D" w:rsidRDefault="00137D70" w:rsidP="00865995">
            <w:pPr>
              <w:spacing w:after="0"/>
              <w:jc w:val="both"/>
              <w:rPr>
                <w:sz w:val="28"/>
              </w:rPr>
            </w:pPr>
            <w:r>
              <w:rPr>
                <w:sz w:val="28"/>
              </w:rPr>
              <w:t>To ensure that users can find your service quickly and easily, please select from the attributes below. Please only elect the attributes that are relevant to your service.</w:t>
            </w:r>
          </w:p>
        </w:tc>
      </w:tr>
      <w:tr w:rsidR="00137D70" w:rsidRPr="00B57068" w:rsidTr="00865995">
        <w:tc>
          <w:tcPr>
            <w:tcW w:w="9780" w:type="dxa"/>
            <w:gridSpan w:val="8"/>
          </w:tcPr>
          <w:p w:rsidR="00137D70" w:rsidRPr="00B57068" w:rsidRDefault="00137D70" w:rsidP="008E3E0E">
            <w:pPr>
              <w:jc w:val="left"/>
              <w:rPr>
                <w:sz w:val="2"/>
              </w:rPr>
            </w:pPr>
          </w:p>
        </w:tc>
      </w:tr>
      <w:tr w:rsidR="0006404A" w:rsidRPr="00137D70" w:rsidTr="00865995">
        <w:tc>
          <w:tcPr>
            <w:tcW w:w="1559" w:type="dxa"/>
            <w:vMerge w:val="restart"/>
            <w:vAlign w:val="center"/>
          </w:tcPr>
          <w:p w:rsidR="0006404A" w:rsidRPr="00E23C1D" w:rsidRDefault="0006404A" w:rsidP="0006404A">
            <w:pPr>
              <w:pStyle w:val="BoldText"/>
            </w:pPr>
            <w:r>
              <w:t>Care Home Category</w:t>
            </w:r>
          </w:p>
        </w:tc>
        <w:tc>
          <w:tcPr>
            <w:tcW w:w="3260" w:type="dxa"/>
            <w:gridSpan w:val="2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Care home with nursing</w:t>
            </w:r>
          </w:p>
        </w:tc>
        <w:tc>
          <w:tcPr>
            <w:tcW w:w="567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 w:val="restart"/>
          </w:tcPr>
          <w:p w:rsidR="0006404A" w:rsidRPr="00E23C1D" w:rsidRDefault="0006404A" w:rsidP="00670A99">
            <w:pPr>
              <w:pStyle w:val="BoldText"/>
            </w:pPr>
            <w:r>
              <w:t>Services Offered</w:t>
            </w:r>
          </w:p>
        </w:tc>
        <w:tc>
          <w:tcPr>
            <w:tcW w:w="2552" w:type="dxa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Assisted Outings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6404A" w:rsidRPr="00137D70" w:rsidTr="00865995">
        <w:tc>
          <w:tcPr>
            <w:tcW w:w="1559" w:type="dxa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Care home without nursing</w:t>
            </w:r>
          </w:p>
        </w:tc>
        <w:tc>
          <w:tcPr>
            <w:tcW w:w="567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Bathing &amp; Showering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6404A" w:rsidRPr="00137D70" w:rsidTr="00865995">
        <w:tc>
          <w:tcPr>
            <w:tcW w:w="5386" w:type="dxa"/>
            <w:gridSpan w:val="4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Budgeting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6404A" w:rsidRPr="00137D70" w:rsidTr="00865995">
        <w:tc>
          <w:tcPr>
            <w:tcW w:w="1559" w:type="dxa"/>
            <w:vMerge w:val="restart"/>
          </w:tcPr>
          <w:p w:rsidR="0006404A" w:rsidRPr="0006404A" w:rsidRDefault="0006404A" w:rsidP="00670A99">
            <w:pPr>
              <w:spacing w:after="0"/>
              <w:jc w:val="left"/>
              <w:rPr>
                <w:b/>
                <w:sz w:val="24"/>
              </w:rPr>
            </w:pPr>
            <w:r w:rsidRPr="0006404A">
              <w:rPr>
                <w:b/>
                <w:sz w:val="24"/>
              </w:rPr>
              <w:t>Type of Care Home</w:t>
            </w:r>
          </w:p>
        </w:tc>
        <w:tc>
          <w:tcPr>
            <w:tcW w:w="3260" w:type="dxa"/>
            <w:gridSpan w:val="2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Faith Based</w:t>
            </w:r>
          </w:p>
        </w:tc>
        <w:tc>
          <w:tcPr>
            <w:tcW w:w="567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Cather/Colostomy Care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6404A" w:rsidRPr="00137D70" w:rsidTr="00865995">
        <w:tc>
          <w:tcPr>
            <w:tcW w:w="1559" w:type="dxa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Independent Sector</w:t>
            </w:r>
          </w:p>
        </w:tc>
        <w:tc>
          <w:tcPr>
            <w:tcW w:w="567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Companionship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6404A" w:rsidRPr="00137D70" w:rsidTr="00865995">
        <w:tc>
          <w:tcPr>
            <w:tcW w:w="1559" w:type="dxa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LCC</w:t>
            </w:r>
          </w:p>
        </w:tc>
        <w:tc>
          <w:tcPr>
            <w:tcW w:w="567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Continence Care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6404A" w:rsidRPr="00137D70" w:rsidTr="00865995">
        <w:tc>
          <w:tcPr>
            <w:tcW w:w="1559" w:type="dxa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NHS</w:t>
            </w:r>
          </w:p>
        </w:tc>
        <w:tc>
          <w:tcPr>
            <w:tcW w:w="567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Decluttering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6404A" w:rsidRPr="00137D70" w:rsidTr="00865995">
        <w:tc>
          <w:tcPr>
            <w:tcW w:w="5386" w:type="dxa"/>
            <w:gridSpan w:val="4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Dog Walking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6404A" w:rsidRPr="00137D70" w:rsidTr="00865995">
        <w:tc>
          <w:tcPr>
            <w:tcW w:w="1559" w:type="dxa"/>
            <w:vMerge w:val="restart"/>
          </w:tcPr>
          <w:p w:rsidR="0006404A" w:rsidRPr="0006404A" w:rsidRDefault="0006404A" w:rsidP="00670A99">
            <w:pPr>
              <w:spacing w:after="0"/>
              <w:jc w:val="left"/>
              <w:rPr>
                <w:b/>
                <w:sz w:val="24"/>
              </w:rPr>
            </w:pPr>
            <w:r w:rsidRPr="0006404A">
              <w:rPr>
                <w:b/>
                <w:sz w:val="24"/>
              </w:rPr>
              <w:t>Type of Stay</w:t>
            </w:r>
          </w:p>
        </w:tc>
        <w:tc>
          <w:tcPr>
            <w:tcW w:w="3260" w:type="dxa"/>
            <w:gridSpan w:val="2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Long Stay</w:t>
            </w:r>
          </w:p>
        </w:tc>
        <w:tc>
          <w:tcPr>
            <w:tcW w:w="567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Domestic Help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6404A" w:rsidRPr="00137D70" w:rsidTr="00865995">
        <w:tc>
          <w:tcPr>
            <w:tcW w:w="1559" w:type="dxa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Respite</w:t>
            </w:r>
          </w:p>
        </w:tc>
        <w:tc>
          <w:tcPr>
            <w:tcW w:w="567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Dressing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6404A" w:rsidRPr="00137D70" w:rsidTr="00865995">
        <w:trPr>
          <w:trHeight w:val="60"/>
        </w:trPr>
        <w:tc>
          <w:tcPr>
            <w:tcW w:w="1559" w:type="dxa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06404A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Short stay</w:t>
            </w:r>
          </w:p>
        </w:tc>
        <w:tc>
          <w:tcPr>
            <w:tcW w:w="567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Eating &amp; Drinking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6404A" w:rsidRPr="00137D70" w:rsidTr="00865995">
        <w:tc>
          <w:tcPr>
            <w:tcW w:w="5386" w:type="dxa"/>
            <w:gridSpan w:val="4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06404A" w:rsidRPr="00137D70" w:rsidRDefault="0006404A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06404A" w:rsidRDefault="0006404A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End of Life Care</w:t>
            </w:r>
          </w:p>
        </w:tc>
        <w:tc>
          <w:tcPr>
            <w:tcW w:w="708" w:type="dxa"/>
          </w:tcPr>
          <w:p w:rsidR="0006404A" w:rsidRPr="00137D70" w:rsidRDefault="0006404A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559" w:type="dxa"/>
            <w:vMerge w:val="restart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Professional Body</w:t>
            </w:r>
          </w:p>
        </w:tc>
        <w:tc>
          <w:tcPr>
            <w:tcW w:w="3260" w:type="dxa"/>
            <w:gridSpan w:val="2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Care England</w:t>
            </w:r>
          </w:p>
        </w:tc>
        <w:tc>
          <w:tcPr>
            <w:tcW w:w="567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Gardening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559" w:type="dxa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Leeds Care Association</w:t>
            </w:r>
          </w:p>
        </w:tc>
        <w:tc>
          <w:tcPr>
            <w:tcW w:w="567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Hospital Discharge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559" w:type="dxa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National Care Forum</w:t>
            </w:r>
          </w:p>
        </w:tc>
        <w:tc>
          <w:tcPr>
            <w:tcW w:w="567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Live in Help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559" w:type="dxa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  <w:vMerge w:val="restart"/>
          </w:tcPr>
          <w:p w:rsidR="00865995" w:rsidRDefault="00865995" w:rsidP="000640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National Care Home Association</w:t>
            </w:r>
          </w:p>
        </w:tc>
        <w:tc>
          <w:tcPr>
            <w:tcW w:w="567" w:type="dxa"/>
            <w:vMerge w:val="restart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Meal Preparation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559" w:type="dxa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  <w:vMerge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567" w:type="dxa"/>
            <w:vMerge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Medicine Assistance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559" w:type="dxa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  <w:vMerge w:val="restart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Registered Nursing Home</w:t>
            </w:r>
            <w:r>
              <w:rPr>
                <w:sz w:val="24"/>
              </w:rPr>
              <w:t xml:space="preserve"> Association</w:t>
            </w:r>
          </w:p>
        </w:tc>
        <w:tc>
          <w:tcPr>
            <w:tcW w:w="567" w:type="dxa"/>
            <w:vMerge w:val="restart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Money Management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559" w:type="dxa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567" w:type="dxa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Night Care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 w:val="restart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Nursing Care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Oral care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Outings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Peg Feeding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Pension Connection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Personal Assistants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Pet Care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Shopping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Sitting Services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Socializing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 to participate in community life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Default="00865995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 Workers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756366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756366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Default="00865995" w:rsidP="00756366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Toileting Assistance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5386" w:type="dxa"/>
            <w:gridSpan w:val="4"/>
            <w:vMerge/>
          </w:tcPr>
          <w:p w:rsidR="00865995" w:rsidRPr="00137D70" w:rsidRDefault="00865995" w:rsidP="00756366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2"/>
            <w:vMerge/>
          </w:tcPr>
          <w:p w:rsidR="00865995" w:rsidRPr="00137D70" w:rsidRDefault="00865995" w:rsidP="00756366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865995" w:rsidRDefault="00865995" w:rsidP="00756366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Transport Drivers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</w:tbl>
    <w:p w:rsidR="00BD5083" w:rsidRDefault="00756366" w:rsidP="00756366">
      <w:pPr>
        <w:jc w:val="right"/>
      </w:pPr>
      <w:r>
        <w:t>Continued overleaf…</w:t>
      </w:r>
    </w:p>
    <w:p w:rsidR="00BD5083" w:rsidRDefault="00BD5083"/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7938"/>
        <w:gridCol w:w="708"/>
      </w:tblGrid>
      <w:tr w:rsidR="00F86C04" w:rsidRPr="00B57068" w:rsidTr="008E3E0E">
        <w:tc>
          <w:tcPr>
            <w:tcW w:w="9780" w:type="dxa"/>
            <w:gridSpan w:val="3"/>
          </w:tcPr>
          <w:p w:rsidR="00F86C04" w:rsidRPr="00B57068" w:rsidRDefault="00F86C04" w:rsidP="008E3E0E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 xml:space="preserve">Section </w:t>
            </w:r>
            <w:r>
              <w:rPr>
                <w:rFonts w:ascii="Calibri" w:hAnsi="Calibri" w:cs="Calibri"/>
                <w:sz w:val="32"/>
              </w:rPr>
              <w:t>4</w:t>
            </w:r>
            <w:r w:rsidRPr="00B57068">
              <w:rPr>
                <w:rFonts w:ascii="Calibri" w:hAnsi="Calibri" w:cs="Calibri"/>
                <w:sz w:val="32"/>
              </w:rPr>
              <w:t xml:space="preserve">: </w:t>
            </w:r>
            <w:r>
              <w:rPr>
                <w:rFonts w:ascii="Calibri" w:hAnsi="Calibri" w:cs="Calibri"/>
                <w:sz w:val="32"/>
              </w:rPr>
              <w:t xml:space="preserve">Attributes </w:t>
            </w:r>
            <w:r w:rsidR="00670A99">
              <w:rPr>
                <w:rFonts w:ascii="Calibri" w:hAnsi="Calibri" w:cs="Calibri"/>
                <w:sz w:val="32"/>
              </w:rPr>
              <w:t>–</w:t>
            </w:r>
            <w:r>
              <w:rPr>
                <w:rFonts w:ascii="Calibri" w:hAnsi="Calibri" w:cs="Calibri"/>
                <w:sz w:val="32"/>
              </w:rPr>
              <w:t xml:space="preserve"> Continued</w:t>
            </w:r>
          </w:p>
        </w:tc>
      </w:tr>
      <w:tr w:rsidR="00865995" w:rsidRPr="00137D70" w:rsidTr="00865995">
        <w:tc>
          <w:tcPr>
            <w:tcW w:w="1134" w:type="dxa"/>
            <w:vMerge w:val="restart"/>
          </w:tcPr>
          <w:p w:rsidR="00865995" w:rsidRPr="00E23C1D" w:rsidRDefault="00865995" w:rsidP="008E3E0E">
            <w:pPr>
              <w:pStyle w:val="BoldText"/>
            </w:pPr>
            <w:r>
              <w:t>Who do you support?</w:t>
            </w:r>
          </w:p>
        </w:tc>
        <w:tc>
          <w:tcPr>
            <w:tcW w:w="7938" w:type="dxa"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All Adults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134" w:type="dxa"/>
            <w:vMerge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938" w:type="dxa"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Older People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134" w:type="dxa"/>
            <w:vMerge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938" w:type="dxa"/>
          </w:tcPr>
          <w:p w:rsidR="00865995" w:rsidRPr="00137D70" w:rsidRDefault="00865995" w:rsidP="00F86C04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on the Autism spectrum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134" w:type="dxa"/>
            <w:vMerge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938" w:type="dxa"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who are frail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134" w:type="dxa"/>
            <w:vMerge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938" w:type="dxa"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brain injury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134" w:type="dxa"/>
            <w:vMerge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938" w:type="dxa"/>
          </w:tcPr>
          <w:p w:rsidR="00865995" w:rsidRDefault="00865995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dementia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134" w:type="dxa"/>
            <w:vMerge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938" w:type="dxa"/>
          </w:tcPr>
          <w:p w:rsidR="00865995" w:rsidRDefault="00865995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learning disabilities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134" w:type="dxa"/>
            <w:vMerge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938" w:type="dxa"/>
          </w:tcPr>
          <w:p w:rsidR="00865995" w:rsidRDefault="00865995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long term health conditions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134" w:type="dxa"/>
            <w:vMerge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938" w:type="dxa"/>
          </w:tcPr>
          <w:p w:rsidR="00865995" w:rsidRDefault="00865995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mental health conditions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134" w:type="dxa"/>
            <w:vMerge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938" w:type="dxa"/>
          </w:tcPr>
          <w:p w:rsidR="00865995" w:rsidRDefault="00865995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past or present addiction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134" w:type="dxa"/>
            <w:vMerge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938" w:type="dxa"/>
          </w:tcPr>
          <w:p w:rsidR="00865995" w:rsidRDefault="00865995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physical disabilities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65995" w:rsidRPr="00137D70" w:rsidTr="00865995">
        <w:tc>
          <w:tcPr>
            <w:tcW w:w="1134" w:type="dxa"/>
            <w:vMerge/>
          </w:tcPr>
          <w:p w:rsidR="00865995" w:rsidRPr="00137D70" w:rsidRDefault="00865995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938" w:type="dxa"/>
          </w:tcPr>
          <w:p w:rsidR="00865995" w:rsidRDefault="00865995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sensory impairment</w:t>
            </w:r>
          </w:p>
        </w:tc>
        <w:tc>
          <w:tcPr>
            <w:tcW w:w="708" w:type="dxa"/>
          </w:tcPr>
          <w:p w:rsidR="00865995" w:rsidRPr="00137D70" w:rsidRDefault="00865995" w:rsidP="00865995">
            <w:pPr>
              <w:spacing w:after="0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8E3E0E" w:rsidRPr="00B57068" w:rsidTr="008E3E0E">
        <w:tc>
          <w:tcPr>
            <w:tcW w:w="9780" w:type="dxa"/>
            <w:gridSpan w:val="3"/>
          </w:tcPr>
          <w:p w:rsidR="008E3E0E" w:rsidRPr="00B57068" w:rsidRDefault="008E3E0E" w:rsidP="008E3E0E">
            <w:pPr>
              <w:jc w:val="left"/>
              <w:rPr>
                <w:sz w:val="2"/>
              </w:rPr>
            </w:pPr>
            <w:r>
              <w:rPr>
                <w:sz w:val="2"/>
              </w:rPr>
              <w:t>People with physical disabilities</w:t>
            </w:r>
          </w:p>
        </w:tc>
      </w:tr>
    </w:tbl>
    <w:p w:rsidR="00F86C04" w:rsidRDefault="00F86C04" w:rsidP="00C41072">
      <w:pPr>
        <w:jc w:val="both"/>
      </w:pPr>
    </w:p>
    <w:sectPr w:rsidR="00F86C04" w:rsidSect="00C41072">
      <w:headerReference w:type="default" r:id="rId11"/>
      <w:footerReference w:type="default" r:id="rId12"/>
      <w:pgSz w:w="12240" w:h="15840" w:code="1"/>
      <w:pgMar w:top="1729" w:right="720" w:bottom="1560" w:left="720" w:header="42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058" w:rsidRDefault="00E74058" w:rsidP="00CF31BB">
      <w:r>
        <w:separator/>
      </w:r>
    </w:p>
  </w:endnote>
  <w:endnote w:type="continuationSeparator" w:id="0">
    <w:p w:rsidR="00E74058" w:rsidRDefault="00E74058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058" w:rsidRPr="00244BB3" w:rsidRDefault="00E74058" w:rsidP="00244BB3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058" w:rsidRDefault="00E74058" w:rsidP="00CF31BB">
      <w:r>
        <w:separator/>
      </w:r>
    </w:p>
  </w:footnote>
  <w:footnote w:type="continuationSeparator" w:id="0">
    <w:p w:rsidR="00E74058" w:rsidRDefault="00E74058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058" w:rsidRDefault="00E74058" w:rsidP="00244BB3">
    <w:pPr>
      <w:pStyle w:val="Header"/>
    </w:pPr>
    <w:r w:rsidRPr="000A4D8D">
      <w:rPr>
        <w:noProof/>
        <w:lang w:val="en-GB" w:eastAsia="en-GB"/>
      </w:rPr>
      <w:drawing>
        <wp:inline distT="0" distB="0" distL="0" distR="0" wp14:anchorId="356A44B2" wp14:editId="48DA1FFA">
          <wp:extent cx="2908868" cy="1090825"/>
          <wp:effectExtent l="0" t="0" r="6350" b="0"/>
          <wp:docPr id="18" name="Picture 18" descr="U:\LEEDS DIRECTORY\Marketing Material\Leeds Directory final logo files\LHWB final logo_800x30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LEEDS DIRECTORY\Marketing Material\Leeds Directory final logo files\LHWB final logo_800x300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9697" cy="1117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A65BEA"/>
    <w:multiLevelType w:val="hybridMultilevel"/>
    <w:tmpl w:val="CA4EC6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826A6"/>
    <w:multiLevelType w:val="hybridMultilevel"/>
    <w:tmpl w:val="E668C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C7939"/>
    <w:multiLevelType w:val="hybridMultilevel"/>
    <w:tmpl w:val="E668C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83C27"/>
    <w:multiLevelType w:val="hybridMultilevel"/>
    <w:tmpl w:val="20AE3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/NbP7Fdxj0AfKN0K35VVnrsuxyrEgpOm5YoUKeGPJ2AT2fYnN5uNtc0D4VYjDyCKS0mrA7xn6iZYD542W5g2/g==" w:salt="ZeSK6bqWamkKmKKhdHJVdg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BB3"/>
    <w:rsid w:val="0005135F"/>
    <w:rsid w:val="0006404A"/>
    <w:rsid w:val="000C75BF"/>
    <w:rsid w:val="001034AB"/>
    <w:rsid w:val="00110721"/>
    <w:rsid w:val="001257F0"/>
    <w:rsid w:val="00137D70"/>
    <w:rsid w:val="0016108E"/>
    <w:rsid w:val="001A199E"/>
    <w:rsid w:val="001C42C8"/>
    <w:rsid w:val="00205FE0"/>
    <w:rsid w:val="00244BB3"/>
    <w:rsid w:val="00246BBD"/>
    <w:rsid w:val="0025130C"/>
    <w:rsid w:val="00256391"/>
    <w:rsid w:val="002633EB"/>
    <w:rsid w:val="00265218"/>
    <w:rsid w:val="002C6ABD"/>
    <w:rsid w:val="002D3842"/>
    <w:rsid w:val="003071A0"/>
    <w:rsid w:val="0032393B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B015D"/>
    <w:rsid w:val="004C2F50"/>
    <w:rsid w:val="004F5438"/>
    <w:rsid w:val="00524D35"/>
    <w:rsid w:val="00542A22"/>
    <w:rsid w:val="005A6806"/>
    <w:rsid w:val="005D124E"/>
    <w:rsid w:val="00643F5A"/>
    <w:rsid w:val="00670A99"/>
    <w:rsid w:val="00684557"/>
    <w:rsid w:val="006859BF"/>
    <w:rsid w:val="006A7299"/>
    <w:rsid w:val="006C7D64"/>
    <w:rsid w:val="006D43A7"/>
    <w:rsid w:val="0071089C"/>
    <w:rsid w:val="00756366"/>
    <w:rsid w:val="007B52D2"/>
    <w:rsid w:val="007C1F7D"/>
    <w:rsid w:val="007D4902"/>
    <w:rsid w:val="00835DE8"/>
    <w:rsid w:val="00865995"/>
    <w:rsid w:val="008C5804"/>
    <w:rsid w:val="008D3EE1"/>
    <w:rsid w:val="008E3E0E"/>
    <w:rsid w:val="00915359"/>
    <w:rsid w:val="009E6AC6"/>
    <w:rsid w:val="009F251E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57068"/>
    <w:rsid w:val="00BC1B68"/>
    <w:rsid w:val="00BD5083"/>
    <w:rsid w:val="00BE6B42"/>
    <w:rsid w:val="00BF5A49"/>
    <w:rsid w:val="00C41072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23C1D"/>
    <w:rsid w:val="00E301A2"/>
    <w:rsid w:val="00E53AFF"/>
    <w:rsid w:val="00E61D15"/>
    <w:rsid w:val="00E74058"/>
    <w:rsid w:val="00EF5B4A"/>
    <w:rsid w:val="00EF6DBC"/>
    <w:rsid w:val="00EF7890"/>
    <w:rsid w:val="00F02022"/>
    <w:rsid w:val="00F27B67"/>
    <w:rsid w:val="00F86C04"/>
    <w:rsid w:val="00FA239F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B57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2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166645\AppData\Roaming\Microsoft\Templates\Small%20business%20client%20intake%20form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039172-2762-47C3-9755-072EE265B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4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2020-11-20T15:41:00Z</dcterms:created>
  <dcterms:modified xsi:type="dcterms:W3CDTF">2020-11-20T15:42:00Z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